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EE78F" w14:textId="77777777" w:rsidR="00B84223" w:rsidRDefault="00B84223">
      <w:pPr>
        <w:pStyle w:val="Corpodetexto"/>
        <w:rPr>
          <w:rFonts w:ascii="Times New Roman"/>
          <w:b w:val="0"/>
          <w:sz w:val="28"/>
        </w:rPr>
      </w:pPr>
      <w:bookmarkStart w:id="0" w:name="_GoBack"/>
      <w:bookmarkEnd w:id="0"/>
    </w:p>
    <w:p w14:paraId="5F2615DD" w14:textId="77777777" w:rsidR="00B84223" w:rsidRDefault="00021E08">
      <w:pPr>
        <w:pStyle w:val="Corpodetexto"/>
        <w:spacing w:before="91"/>
        <w:ind w:left="3358" w:right="3198"/>
        <w:jc w:val="center"/>
      </w:pPr>
      <w:r>
        <w:rPr>
          <w:noProof/>
        </w:rPr>
        <w:drawing>
          <wp:anchor distT="0" distB="0" distL="0" distR="0" simplePos="0" relativeHeight="251448320" behindDoc="1" locked="0" layoutInCell="1" allowOverlap="1" wp14:anchorId="1E38DE8E" wp14:editId="06BEB17A">
            <wp:simplePos x="0" y="0"/>
            <wp:positionH relativeFrom="page">
              <wp:posOffset>0</wp:posOffset>
            </wp:positionH>
            <wp:positionV relativeFrom="paragraph">
              <wp:posOffset>1294864</wp:posOffset>
            </wp:positionV>
            <wp:extent cx="2817181" cy="78256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7181" cy="7825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 wp14:anchorId="5CAB3829" wp14:editId="2F96687E">
            <wp:simplePos x="0" y="0"/>
            <wp:positionH relativeFrom="page">
              <wp:posOffset>6029325</wp:posOffset>
            </wp:positionH>
            <wp:positionV relativeFrom="paragraph">
              <wp:posOffset>-172544</wp:posOffset>
            </wp:positionV>
            <wp:extent cx="753745" cy="80893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808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 wp14:anchorId="38337D52" wp14:editId="2A5B7A92">
            <wp:simplePos x="0" y="0"/>
            <wp:positionH relativeFrom="page">
              <wp:posOffset>558800</wp:posOffset>
            </wp:positionH>
            <wp:positionV relativeFrom="paragraph">
              <wp:posOffset>-199849</wp:posOffset>
            </wp:positionV>
            <wp:extent cx="753744" cy="808939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4" cy="808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RELATÓRIO DE VISITA SEMANAL</w:t>
      </w:r>
    </w:p>
    <w:p w14:paraId="5321B2F9" w14:textId="77777777" w:rsidR="00B84223" w:rsidRDefault="00B84223">
      <w:pPr>
        <w:rPr>
          <w:b/>
          <w:sz w:val="20"/>
        </w:rPr>
      </w:pPr>
    </w:p>
    <w:p w14:paraId="4EDBE5AE" w14:textId="77777777" w:rsidR="00B84223" w:rsidRDefault="00B84223">
      <w:pPr>
        <w:rPr>
          <w:b/>
          <w:sz w:val="20"/>
        </w:rPr>
      </w:pPr>
    </w:p>
    <w:p w14:paraId="65071B47" w14:textId="77777777" w:rsidR="00B84223" w:rsidRDefault="00B84223">
      <w:pPr>
        <w:spacing w:before="8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7"/>
        <w:gridCol w:w="2465"/>
        <w:gridCol w:w="1113"/>
        <w:gridCol w:w="3629"/>
      </w:tblGrid>
      <w:tr w:rsidR="00B84223" w14:paraId="26207021" w14:textId="77777777">
        <w:trPr>
          <w:trHeight w:val="615"/>
        </w:trPr>
        <w:tc>
          <w:tcPr>
            <w:tcW w:w="10774" w:type="dxa"/>
            <w:gridSpan w:val="4"/>
            <w:shd w:val="clear" w:color="auto" w:fill="D9D9D9"/>
          </w:tcPr>
          <w:p w14:paraId="5CAE4F2E" w14:textId="77777777" w:rsidR="00B84223" w:rsidRDefault="00021E08">
            <w:pPr>
              <w:pStyle w:val="TableParagraph"/>
              <w:ind w:left="2570" w:right="2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DADOS DA VISITA</w:t>
            </w:r>
          </w:p>
        </w:tc>
      </w:tr>
      <w:tr w:rsidR="00B84223" w14:paraId="00B0C1CF" w14:textId="77777777">
        <w:trPr>
          <w:trHeight w:val="613"/>
        </w:trPr>
        <w:tc>
          <w:tcPr>
            <w:tcW w:w="3567" w:type="dxa"/>
          </w:tcPr>
          <w:p w14:paraId="457A625A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Início da atividade: </w:t>
            </w:r>
            <w:r>
              <w:rPr>
                <w:sz w:val="24"/>
              </w:rPr>
              <w:t>09:00 h</w:t>
            </w:r>
          </w:p>
        </w:tc>
        <w:tc>
          <w:tcPr>
            <w:tcW w:w="3578" w:type="dxa"/>
            <w:gridSpan w:val="2"/>
          </w:tcPr>
          <w:p w14:paraId="031BF1AA" w14:textId="77777777" w:rsidR="00B84223" w:rsidRDefault="00021E08">
            <w:pPr>
              <w:pStyle w:val="TableParagraph"/>
              <w:ind w:left="182"/>
              <w:rPr>
                <w:sz w:val="24"/>
              </w:rPr>
            </w:pPr>
            <w:r>
              <w:rPr>
                <w:b/>
                <w:sz w:val="24"/>
              </w:rPr>
              <w:t xml:space="preserve">Término da atividade: </w:t>
            </w:r>
            <w:r>
              <w:rPr>
                <w:sz w:val="24"/>
              </w:rPr>
              <w:t>09:40h</w:t>
            </w:r>
          </w:p>
        </w:tc>
        <w:tc>
          <w:tcPr>
            <w:tcW w:w="3629" w:type="dxa"/>
          </w:tcPr>
          <w:p w14:paraId="6212A780" w14:textId="77777777" w:rsidR="00B84223" w:rsidRDefault="00021E08">
            <w:pPr>
              <w:pStyle w:val="TableParagraph"/>
              <w:ind w:left="186"/>
              <w:rPr>
                <w:sz w:val="24"/>
              </w:rPr>
            </w:pPr>
            <w:r>
              <w:rPr>
                <w:b/>
                <w:sz w:val="24"/>
              </w:rPr>
              <w:t xml:space="preserve">Data da visita: </w:t>
            </w:r>
            <w:r>
              <w:rPr>
                <w:sz w:val="24"/>
              </w:rPr>
              <w:t>09/01/2019</w:t>
            </w:r>
          </w:p>
        </w:tc>
      </w:tr>
      <w:tr w:rsidR="00B84223" w14:paraId="7C69E460" w14:textId="77777777">
        <w:trPr>
          <w:trHeight w:val="616"/>
        </w:trPr>
        <w:tc>
          <w:tcPr>
            <w:tcW w:w="10774" w:type="dxa"/>
            <w:gridSpan w:val="4"/>
          </w:tcPr>
          <w:p w14:paraId="1807C053" w14:textId="77777777" w:rsidR="00B84223" w:rsidRDefault="00021E08">
            <w:pPr>
              <w:pStyle w:val="TableParagraph"/>
              <w:spacing w:before="101"/>
              <w:rPr>
                <w:sz w:val="24"/>
              </w:rPr>
            </w:pPr>
            <w:r>
              <w:rPr>
                <w:b/>
                <w:sz w:val="24"/>
              </w:rPr>
              <w:t xml:space="preserve">Responsável: </w:t>
            </w:r>
            <w:r>
              <w:rPr>
                <w:sz w:val="24"/>
              </w:rPr>
              <w:t>Ariadne Lavor</w:t>
            </w:r>
          </w:p>
        </w:tc>
      </w:tr>
      <w:tr w:rsidR="00B84223" w14:paraId="7C9E8260" w14:textId="77777777">
        <w:trPr>
          <w:trHeight w:val="614"/>
        </w:trPr>
        <w:tc>
          <w:tcPr>
            <w:tcW w:w="10774" w:type="dxa"/>
            <w:gridSpan w:val="4"/>
          </w:tcPr>
          <w:p w14:paraId="056B335F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Empresa: </w:t>
            </w:r>
            <w:r>
              <w:rPr>
                <w:sz w:val="24"/>
              </w:rPr>
              <w:t>HL SOLUÇÕES AMBIENTAIS</w:t>
            </w:r>
          </w:p>
        </w:tc>
      </w:tr>
      <w:tr w:rsidR="00B84223" w14:paraId="5DAAA20C" w14:textId="77777777">
        <w:trPr>
          <w:trHeight w:val="616"/>
        </w:trPr>
        <w:tc>
          <w:tcPr>
            <w:tcW w:w="10774" w:type="dxa"/>
            <w:gridSpan w:val="4"/>
            <w:shd w:val="clear" w:color="auto" w:fill="D9D9D9"/>
          </w:tcPr>
          <w:p w14:paraId="67FC85EC" w14:textId="77777777" w:rsidR="00B84223" w:rsidRDefault="00021E08">
            <w:pPr>
              <w:pStyle w:val="TableParagraph"/>
              <w:ind w:left="2570" w:right="24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EMPRESA ASSISTIDA</w:t>
            </w:r>
          </w:p>
        </w:tc>
      </w:tr>
      <w:tr w:rsidR="00B84223" w14:paraId="01BFF21F" w14:textId="77777777">
        <w:trPr>
          <w:trHeight w:val="613"/>
        </w:trPr>
        <w:tc>
          <w:tcPr>
            <w:tcW w:w="10774" w:type="dxa"/>
            <w:gridSpan w:val="4"/>
          </w:tcPr>
          <w:p w14:paraId="7617951A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Razão Social: </w:t>
            </w:r>
            <w:r>
              <w:rPr>
                <w:sz w:val="24"/>
              </w:rPr>
              <w:t>BC MANUTENÇÃO DE VEÍCULOS EIRELI</w:t>
            </w:r>
          </w:p>
        </w:tc>
      </w:tr>
      <w:tr w:rsidR="00B84223" w14:paraId="2701DD0B" w14:textId="77777777">
        <w:trPr>
          <w:trHeight w:val="613"/>
        </w:trPr>
        <w:tc>
          <w:tcPr>
            <w:tcW w:w="10774" w:type="dxa"/>
            <w:gridSpan w:val="4"/>
          </w:tcPr>
          <w:p w14:paraId="3BB8437D" w14:textId="77777777" w:rsidR="00B84223" w:rsidRDefault="00021E08">
            <w:pPr>
              <w:pStyle w:val="TableParagraph"/>
              <w:spacing w:before="101"/>
              <w:rPr>
                <w:sz w:val="24"/>
              </w:rPr>
            </w:pPr>
            <w:r>
              <w:rPr>
                <w:b/>
                <w:sz w:val="24"/>
              </w:rPr>
              <w:t xml:space="preserve">CNPJ: </w:t>
            </w:r>
            <w:r>
              <w:rPr>
                <w:sz w:val="24"/>
              </w:rPr>
              <w:t>24.578.949/0001-31</w:t>
            </w:r>
          </w:p>
        </w:tc>
      </w:tr>
      <w:tr w:rsidR="00B84223" w14:paraId="771ECB9D" w14:textId="77777777">
        <w:trPr>
          <w:trHeight w:val="616"/>
        </w:trPr>
        <w:tc>
          <w:tcPr>
            <w:tcW w:w="10774" w:type="dxa"/>
            <w:gridSpan w:val="4"/>
          </w:tcPr>
          <w:p w14:paraId="0D89B62E" w14:textId="77777777" w:rsidR="00B84223" w:rsidRDefault="00021E08">
            <w:pPr>
              <w:pStyle w:val="TableParagraph"/>
              <w:spacing w:before="101"/>
              <w:rPr>
                <w:sz w:val="24"/>
              </w:rPr>
            </w:pPr>
            <w:r>
              <w:rPr>
                <w:b/>
                <w:sz w:val="24"/>
              </w:rPr>
              <w:t xml:space="preserve">Atividade Principal: </w:t>
            </w:r>
            <w:r>
              <w:rPr>
                <w:color w:val="333333"/>
                <w:sz w:val="24"/>
              </w:rPr>
              <w:t>Comércio a varejo de peças e acessórios novos para veículos automotores</w:t>
            </w:r>
          </w:p>
        </w:tc>
      </w:tr>
      <w:tr w:rsidR="00B84223" w14:paraId="19ED554B" w14:textId="77777777">
        <w:trPr>
          <w:trHeight w:val="616"/>
        </w:trPr>
        <w:tc>
          <w:tcPr>
            <w:tcW w:w="10774" w:type="dxa"/>
            <w:gridSpan w:val="4"/>
          </w:tcPr>
          <w:p w14:paraId="73763C1F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Endereço: </w:t>
            </w:r>
            <w:r>
              <w:rPr>
                <w:sz w:val="24"/>
              </w:rPr>
              <w:t>Avenida Heraclito Graça, n° 861, Centro, Fortaleza- CE</w:t>
            </w:r>
          </w:p>
        </w:tc>
      </w:tr>
      <w:tr w:rsidR="00B84223" w14:paraId="07BB0894" w14:textId="77777777">
        <w:trPr>
          <w:trHeight w:val="613"/>
        </w:trPr>
        <w:tc>
          <w:tcPr>
            <w:tcW w:w="6032" w:type="dxa"/>
            <w:gridSpan w:val="2"/>
          </w:tcPr>
          <w:p w14:paraId="40EDE49B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Responsável Legal: </w:t>
            </w:r>
            <w:r>
              <w:rPr>
                <w:sz w:val="24"/>
              </w:rPr>
              <w:t>Maria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Helena</w:t>
            </w:r>
          </w:p>
        </w:tc>
        <w:tc>
          <w:tcPr>
            <w:tcW w:w="4742" w:type="dxa"/>
            <w:gridSpan w:val="2"/>
          </w:tcPr>
          <w:p w14:paraId="0167D74B" w14:textId="77777777" w:rsidR="00B84223" w:rsidRDefault="00021E08">
            <w:pPr>
              <w:pStyle w:val="TableParagraph"/>
              <w:ind w:left="180"/>
              <w:rPr>
                <w:sz w:val="24"/>
              </w:rPr>
            </w:pPr>
            <w:r>
              <w:rPr>
                <w:sz w:val="24"/>
              </w:rPr>
              <w:t>Contato: (85) 3211-6851</w:t>
            </w:r>
          </w:p>
        </w:tc>
      </w:tr>
      <w:tr w:rsidR="00B84223" w14:paraId="6AAC11D8" w14:textId="77777777">
        <w:trPr>
          <w:trHeight w:val="615"/>
        </w:trPr>
        <w:tc>
          <w:tcPr>
            <w:tcW w:w="6032" w:type="dxa"/>
            <w:gridSpan w:val="2"/>
          </w:tcPr>
          <w:p w14:paraId="2D44CF50" w14:textId="77777777" w:rsidR="00B84223" w:rsidRDefault="00021E08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Responsável: </w:t>
            </w:r>
            <w:r>
              <w:rPr>
                <w:sz w:val="24"/>
              </w:rPr>
              <w:t>Luiza Helena</w:t>
            </w:r>
          </w:p>
        </w:tc>
        <w:tc>
          <w:tcPr>
            <w:tcW w:w="4742" w:type="dxa"/>
            <w:gridSpan w:val="2"/>
          </w:tcPr>
          <w:p w14:paraId="43D20239" w14:textId="77777777" w:rsidR="00B84223" w:rsidRDefault="00021E08">
            <w:pPr>
              <w:pStyle w:val="TableParagraph"/>
              <w:ind w:left="180"/>
              <w:rPr>
                <w:sz w:val="24"/>
              </w:rPr>
            </w:pPr>
            <w:r>
              <w:rPr>
                <w:sz w:val="24"/>
              </w:rPr>
              <w:t>Contato: (85) 99991-1909</w:t>
            </w:r>
          </w:p>
        </w:tc>
      </w:tr>
      <w:tr w:rsidR="00B84223" w14:paraId="2C595865" w14:textId="77777777">
        <w:trPr>
          <w:trHeight w:val="613"/>
        </w:trPr>
        <w:tc>
          <w:tcPr>
            <w:tcW w:w="10774" w:type="dxa"/>
            <w:gridSpan w:val="4"/>
            <w:shd w:val="clear" w:color="auto" w:fill="D9D9D9"/>
          </w:tcPr>
          <w:p w14:paraId="6635786A" w14:textId="77777777" w:rsidR="00B84223" w:rsidRDefault="00021E08">
            <w:pPr>
              <w:pStyle w:val="TableParagraph"/>
              <w:ind w:left="2570" w:right="2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 DAS ATIVIDADES DESENVOLVIDAS</w:t>
            </w:r>
          </w:p>
        </w:tc>
      </w:tr>
      <w:tr w:rsidR="00B84223" w14:paraId="097ED1DA" w14:textId="77777777">
        <w:trPr>
          <w:trHeight w:val="635"/>
        </w:trPr>
        <w:tc>
          <w:tcPr>
            <w:tcW w:w="10774" w:type="dxa"/>
            <w:gridSpan w:val="4"/>
          </w:tcPr>
          <w:p w14:paraId="7AA0E504" w14:textId="77777777" w:rsidR="00B84223" w:rsidRDefault="00021E08">
            <w:pPr>
              <w:pStyle w:val="TableParagraph"/>
              <w:spacing w:before="97"/>
              <w:ind w:left="2570" w:right="246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Atividades</w:t>
            </w:r>
          </w:p>
        </w:tc>
      </w:tr>
      <w:tr w:rsidR="00B84223" w14:paraId="3753A463" w14:textId="77777777">
        <w:trPr>
          <w:trHeight w:val="2584"/>
        </w:trPr>
        <w:tc>
          <w:tcPr>
            <w:tcW w:w="10774" w:type="dxa"/>
            <w:gridSpan w:val="4"/>
          </w:tcPr>
          <w:p w14:paraId="6145545C" w14:textId="77777777" w:rsidR="00B84223" w:rsidRDefault="00B84223"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 w14:paraId="3BC24828" w14:textId="77777777" w:rsidR="00B84223" w:rsidRDefault="00021E08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before="0"/>
              <w:ind w:hanging="215"/>
              <w:rPr>
                <w:sz w:val="24"/>
              </w:rPr>
            </w:pPr>
            <w:r>
              <w:rPr>
                <w:sz w:val="24"/>
              </w:rPr>
              <w:t>Verificar possíveis não conformidades presentes 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estabelecimento;</w:t>
            </w:r>
          </w:p>
          <w:p w14:paraId="2756EE3D" w14:textId="77777777" w:rsidR="00B84223" w:rsidRDefault="00021E08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before="0"/>
              <w:ind w:hanging="215"/>
              <w:rPr>
                <w:sz w:val="24"/>
              </w:rPr>
            </w:pPr>
            <w:r>
              <w:rPr>
                <w:sz w:val="24"/>
              </w:rPr>
              <w:t>Verificar o acondicionamento dos resíduos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sólidos;</w:t>
            </w:r>
          </w:p>
          <w:p w14:paraId="4CFE6D7B" w14:textId="77777777" w:rsidR="00B84223" w:rsidRDefault="00021E08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before="0"/>
              <w:ind w:hanging="215"/>
              <w:rPr>
                <w:sz w:val="24"/>
              </w:rPr>
            </w:pPr>
            <w:r>
              <w:rPr>
                <w:sz w:val="24"/>
              </w:rPr>
              <w:t>Verificar os documentos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vigentes;</w:t>
            </w:r>
          </w:p>
          <w:p w14:paraId="57BAE0EC" w14:textId="77777777" w:rsidR="00B84223" w:rsidRDefault="00021E08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before="0"/>
              <w:ind w:hanging="215"/>
              <w:rPr>
                <w:sz w:val="24"/>
              </w:rPr>
            </w:pPr>
            <w:r>
              <w:rPr>
                <w:sz w:val="24"/>
              </w:rPr>
              <w:t>Reunião com o Beto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(Sócio);</w:t>
            </w:r>
          </w:p>
        </w:tc>
      </w:tr>
    </w:tbl>
    <w:p w14:paraId="1ED63DF6" w14:textId="77777777" w:rsidR="00B84223" w:rsidRDefault="00B84223">
      <w:pPr>
        <w:rPr>
          <w:sz w:val="24"/>
        </w:rPr>
        <w:sectPr w:rsidR="00B84223">
          <w:type w:val="continuous"/>
          <w:pgSz w:w="11920" w:h="16850"/>
          <w:pgMar w:top="560" w:right="44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5"/>
      </w:tblGrid>
      <w:tr w:rsidR="00B84223" w14:paraId="3F5C9C25" w14:textId="77777777">
        <w:trPr>
          <w:trHeight w:val="616"/>
        </w:trPr>
        <w:tc>
          <w:tcPr>
            <w:tcW w:w="10085" w:type="dxa"/>
            <w:shd w:val="clear" w:color="auto" w:fill="D9D9D9"/>
          </w:tcPr>
          <w:p w14:paraId="1C13D199" w14:textId="77777777" w:rsidR="00B84223" w:rsidRDefault="00021E08">
            <w:pPr>
              <w:pStyle w:val="TableParagraph"/>
              <w:spacing w:before="92"/>
              <w:ind w:left="4125" w:right="4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OBSERVAÇÕES</w:t>
            </w:r>
          </w:p>
        </w:tc>
      </w:tr>
      <w:tr w:rsidR="00B84223" w14:paraId="778C85D9" w14:textId="77777777">
        <w:trPr>
          <w:trHeight w:val="10005"/>
        </w:trPr>
        <w:tc>
          <w:tcPr>
            <w:tcW w:w="10085" w:type="dxa"/>
            <w:tcBorders>
              <w:bottom w:val="thickThinMediumGap" w:sz="4" w:space="0" w:color="000000"/>
            </w:tcBorders>
          </w:tcPr>
          <w:p w14:paraId="5EDF0ECE" w14:textId="004FA865" w:rsidR="00B84223" w:rsidRDefault="00021E08">
            <w:pPr>
              <w:pStyle w:val="TableParagraph"/>
              <w:spacing w:before="91" w:line="360" w:lineRule="auto"/>
              <w:ind w:left="429" w:right="5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visita </w:t>
            </w:r>
            <w:r w:rsidRPr="00F84252">
              <w:rPr>
                <w:sz w:val="24"/>
                <w:shd w:val="clear" w:color="auto" w:fill="FFFFFF" w:themeFill="background1"/>
              </w:rPr>
              <w:t xml:space="preserve">realizada </w:t>
            </w:r>
            <w:r w:rsidR="00F84252" w:rsidRPr="00F84252">
              <w:rPr>
                <w:sz w:val="24"/>
                <w:shd w:val="clear" w:color="auto" w:fill="FFFFFF" w:themeFill="background1"/>
              </w:rPr>
              <w:t>a</w:t>
            </w:r>
            <w:r w:rsidR="00F84252">
              <w:rPr>
                <w:sz w:val="24"/>
                <w:shd w:val="clear" w:color="auto" w:fill="FFFFFF" w:themeFill="background1"/>
              </w:rPr>
              <w:t xml:space="preserve"> </w:t>
            </w:r>
            <w:r w:rsidRPr="00F84252">
              <w:rPr>
                <w:sz w:val="24"/>
                <w:shd w:val="clear" w:color="auto" w:fill="FFFFFF" w:themeFill="background1"/>
              </w:rPr>
              <w:t>B</w:t>
            </w:r>
            <w:r w:rsidRPr="00F84252">
              <w:rPr>
                <w:sz w:val="24"/>
              </w:rPr>
              <w:t>C</w:t>
            </w:r>
            <w:r>
              <w:rPr>
                <w:sz w:val="24"/>
              </w:rPr>
              <w:t xml:space="preserve"> Manutenção de Veículos Eireli em 09/01/</w:t>
            </w:r>
            <w:r w:rsidRPr="00F84252">
              <w:rPr>
                <w:sz w:val="24"/>
                <w:shd w:val="clear" w:color="auto" w:fill="FFFFFF" w:themeFill="background1"/>
              </w:rPr>
              <w:t>2020</w:t>
            </w:r>
            <w:r w:rsidR="00F84252" w:rsidRPr="00F84252">
              <w:rPr>
                <w:sz w:val="24"/>
                <w:shd w:val="clear" w:color="auto" w:fill="FFFFFF" w:themeFill="background1"/>
              </w:rPr>
              <w:t xml:space="preserve">, </w:t>
            </w:r>
            <w:r w:rsidRPr="00F84252">
              <w:rPr>
                <w:sz w:val="24"/>
                <w:shd w:val="clear" w:color="auto" w:fill="FFFFFF" w:themeFill="background1"/>
              </w:rPr>
              <w:t>teve</w:t>
            </w:r>
            <w:r w:rsidRPr="00F84252">
              <w:rPr>
                <w:sz w:val="24"/>
                <w:shd w:val="clear" w:color="auto" w:fill="FFFFFF" w:themeFill="background1"/>
              </w:rPr>
              <w:t xml:space="preserve"> como</w:t>
            </w:r>
            <w:r>
              <w:rPr>
                <w:sz w:val="24"/>
              </w:rPr>
              <w:t xml:space="preserve"> objetivo conhecer as atividades desenvolvidas na empresa e foi dividida em três momentos:</w:t>
            </w:r>
          </w:p>
          <w:p w14:paraId="2E47ED19" w14:textId="77777777" w:rsidR="00B84223" w:rsidRDefault="00021E08">
            <w:pPr>
              <w:pStyle w:val="TableParagraph"/>
              <w:spacing w:before="93"/>
              <w:ind w:left="42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1º momento da visita:</w:t>
            </w:r>
          </w:p>
          <w:p w14:paraId="185FA004" w14:textId="5B129E40" w:rsidR="00B84223" w:rsidRDefault="00021E08">
            <w:pPr>
              <w:pStyle w:val="TableParagraph"/>
              <w:spacing w:before="228" w:line="360" w:lineRule="auto"/>
              <w:ind w:left="429" w:right="60"/>
              <w:jc w:val="both"/>
              <w:rPr>
                <w:sz w:val="24"/>
              </w:rPr>
            </w:pPr>
            <w:r>
              <w:rPr>
                <w:sz w:val="24"/>
              </w:rPr>
              <w:t>Ao chegar a empresa, fo</w:t>
            </w:r>
            <w:r w:rsidR="00F84252">
              <w:rPr>
                <w:sz w:val="24"/>
              </w:rPr>
              <w:t>mos</w:t>
            </w:r>
            <w:r>
              <w:rPr>
                <w:sz w:val="24"/>
              </w:rPr>
              <w:t xml:space="preserve"> recepcionada pela </w:t>
            </w:r>
            <w:r>
              <w:rPr>
                <w:sz w:val="24"/>
              </w:rPr>
              <w:t>colaboradora Aline</w:t>
            </w:r>
            <w:r>
              <w:rPr>
                <w:sz w:val="24"/>
              </w:rPr>
              <w:t xml:space="preserve"> que acompanhou a funcionária da HL para conhecer o estabelec</w:t>
            </w:r>
            <w:r w:rsidRPr="00F84252">
              <w:rPr>
                <w:sz w:val="24"/>
                <w:shd w:val="clear" w:color="auto" w:fill="FFFFFF" w:themeFill="background1"/>
              </w:rPr>
              <w:t>im</w:t>
            </w:r>
            <w:r>
              <w:rPr>
                <w:sz w:val="24"/>
              </w:rPr>
              <w:t>ento</w:t>
            </w:r>
            <w:r>
              <w:rPr>
                <w:sz w:val="24"/>
              </w:rPr>
              <w:t xml:space="preserve"> e suas atividades. A HL observou que alguns coletores encontravam-se sem identificação adequada na </w:t>
            </w:r>
            <w:r w:rsidR="00F84252">
              <w:rPr>
                <w:sz w:val="24"/>
              </w:rPr>
              <w:t>á</w:t>
            </w:r>
            <w:r>
              <w:rPr>
                <w:sz w:val="24"/>
              </w:rPr>
              <w:t>rea da produção. A Aline se comprometeu a sanar esta não conformidade. Foi observado o a</w:t>
            </w:r>
            <w:r>
              <w:rPr>
                <w:sz w:val="24"/>
              </w:rPr>
              <w:t>condicionamento dos resíduos perigosos e de resíduos recicláveis, os mesmos se encontravam adquadamente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armazenados.</w:t>
            </w:r>
          </w:p>
          <w:p w14:paraId="278A7B51" w14:textId="77777777" w:rsidR="00B84223" w:rsidRDefault="00021E08">
            <w:pPr>
              <w:pStyle w:val="TableParagraph"/>
              <w:spacing w:before="92"/>
              <w:ind w:left="4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2º momento da visita:</w:t>
            </w:r>
          </w:p>
          <w:p w14:paraId="06A99F4E" w14:textId="727F759C" w:rsidR="00B84223" w:rsidRDefault="00021E08">
            <w:pPr>
              <w:pStyle w:val="TableParagraph"/>
              <w:spacing w:before="228" w:line="360" w:lineRule="auto"/>
              <w:ind w:left="429" w:right="60"/>
              <w:jc w:val="both"/>
              <w:rPr>
                <w:sz w:val="24"/>
              </w:rPr>
            </w:pPr>
            <w:r>
              <w:rPr>
                <w:sz w:val="24"/>
              </w:rPr>
              <w:t>Após a visita na área de produção, a Aline se dirigiu com a funcion</w:t>
            </w:r>
            <w:r w:rsidR="00F84252">
              <w:rPr>
                <w:sz w:val="24"/>
              </w:rPr>
              <w:t>á</w:t>
            </w:r>
            <w:r>
              <w:rPr>
                <w:sz w:val="24"/>
              </w:rPr>
              <w:t>ria da HL para a sala da administração para verif</w:t>
            </w:r>
            <w:r>
              <w:rPr>
                <w:sz w:val="24"/>
              </w:rPr>
              <w:t xml:space="preserve">icar os documentos presentes no </w:t>
            </w:r>
            <w:r w:rsidRPr="00F84252">
              <w:rPr>
                <w:sz w:val="24"/>
                <w:shd w:val="clear" w:color="auto" w:fill="FFFFFF" w:themeFill="background1"/>
              </w:rPr>
              <w:t>dossiê</w:t>
            </w:r>
            <w:r>
              <w:rPr>
                <w:sz w:val="24"/>
              </w:rPr>
              <w:t xml:space="preserve">. Notou-se que os documentos </w:t>
            </w:r>
            <w:r w:rsidR="00F84252">
              <w:rPr>
                <w:sz w:val="24"/>
              </w:rPr>
              <w:t>da empresa Rota Car</w:t>
            </w:r>
            <w:r>
              <w:rPr>
                <w:sz w:val="24"/>
              </w:rPr>
              <w:t xml:space="preserve"> (matriz e filial) </w:t>
            </w:r>
            <w:r>
              <w:rPr>
                <w:sz w:val="24"/>
              </w:rPr>
              <w:t>encontravam-se</w:t>
            </w:r>
            <w:r>
              <w:rPr>
                <w:sz w:val="24"/>
              </w:rPr>
              <w:t xml:space="preserve"> na loja</w:t>
            </w:r>
            <w:r>
              <w:rPr>
                <w:sz w:val="24"/>
              </w:rPr>
              <w:t xml:space="preserve">. A colaboradora Ariadne informou que a </w:t>
            </w:r>
            <w:r w:rsidRPr="00021E08">
              <w:rPr>
                <w:sz w:val="24"/>
                <w:shd w:val="clear" w:color="auto" w:fill="FFFFFF" w:themeFill="background1"/>
              </w:rPr>
              <w:t xml:space="preserve">documentação deve </w:t>
            </w:r>
            <w:r w:rsidR="00F84252" w:rsidRPr="00021E08">
              <w:rPr>
                <w:sz w:val="24"/>
                <w:shd w:val="clear" w:color="auto" w:fill="FFFFFF" w:themeFill="background1"/>
              </w:rPr>
              <w:t>permanecer</w:t>
            </w:r>
            <w:r w:rsidR="00F84252">
              <w:rPr>
                <w:sz w:val="24"/>
                <w:shd w:val="clear" w:color="auto" w:fill="FFFFFF" w:themeFill="background1"/>
              </w:rPr>
              <w:t xml:space="preserve"> </w:t>
            </w:r>
            <w:r w:rsidRPr="00F84252">
              <w:rPr>
                <w:sz w:val="24"/>
                <w:shd w:val="clear" w:color="auto" w:fill="FFFFFF" w:themeFill="background1"/>
              </w:rPr>
              <w:t>locada na loja referente</w:t>
            </w:r>
            <w:r>
              <w:rPr>
                <w:sz w:val="24"/>
              </w:rPr>
              <w:t xml:space="preserve">. A Aline entregou as plantas e art’s assinadas, que era uma </w:t>
            </w:r>
            <w:r>
              <w:rPr>
                <w:sz w:val="24"/>
              </w:rPr>
              <w:t>pendência no processo do alvará de funcionamento da Rota Car localizada na avenida Washington Soares.</w:t>
            </w:r>
          </w:p>
          <w:p w14:paraId="345134C0" w14:textId="77777777" w:rsidR="00B84223" w:rsidRDefault="00021E08">
            <w:pPr>
              <w:pStyle w:val="TableParagraph"/>
              <w:spacing w:before="92"/>
              <w:ind w:left="42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3º momento da visita:</w:t>
            </w:r>
          </w:p>
          <w:p w14:paraId="2A61732E" w14:textId="5A53A8B2" w:rsidR="00B84223" w:rsidRDefault="00021E08">
            <w:pPr>
              <w:pStyle w:val="TableParagraph"/>
              <w:spacing w:before="230" w:line="360" w:lineRule="auto"/>
              <w:ind w:left="429" w:right="60"/>
              <w:jc w:val="both"/>
              <w:rPr>
                <w:sz w:val="24"/>
              </w:rPr>
            </w:pPr>
            <w:r>
              <w:rPr>
                <w:sz w:val="24"/>
              </w:rPr>
              <w:t>Após a verificação dos documentos, o senhor Beto se reuniu com a Ariadne em sua sala, e informou que não iria assinar o termo de compromisso do PRAD, visto que o mesmo, deseja solucionar o impasse do seu processo, através de um contato político. O mesmo so</w:t>
            </w:r>
            <w:r>
              <w:rPr>
                <w:sz w:val="24"/>
              </w:rPr>
              <w:t xml:space="preserve">licitou uma reunião com a Doutora </w:t>
            </w:r>
            <w:r>
              <w:rPr>
                <w:sz w:val="24"/>
              </w:rPr>
              <w:t>Laiz Hérida para repassar a sua decisão.</w:t>
            </w:r>
          </w:p>
        </w:tc>
      </w:tr>
      <w:tr w:rsidR="00B84223" w14:paraId="100F294C" w14:textId="77777777">
        <w:trPr>
          <w:trHeight w:val="626"/>
        </w:trPr>
        <w:tc>
          <w:tcPr>
            <w:tcW w:w="10085" w:type="dxa"/>
            <w:tcBorders>
              <w:top w:val="thinThickMediumGap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4F7C360" w14:textId="77777777" w:rsidR="00B84223" w:rsidRDefault="00021E08">
            <w:pPr>
              <w:pStyle w:val="TableParagraph"/>
              <w:spacing w:before="109"/>
              <w:ind w:left="4282" w:right="41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CONCLUSÃO</w:t>
            </w:r>
          </w:p>
        </w:tc>
      </w:tr>
      <w:tr w:rsidR="00B84223" w14:paraId="778ED091" w14:textId="77777777">
        <w:trPr>
          <w:trHeight w:val="2152"/>
        </w:trPr>
        <w:tc>
          <w:tcPr>
            <w:tcW w:w="10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FFFE8" w14:textId="7D3B3854" w:rsidR="00B84223" w:rsidRDefault="00021E08">
            <w:pPr>
              <w:pStyle w:val="TableParagraph"/>
              <w:spacing w:line="276" w:lineRule="auto"/>
              <w:ind w:left="184" w:right="72" w:firstLine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As informações </w:t>
            </w:r>
            <w:r>
              <w:rPr>
                <w:sz w:val="24"/>
              </w:rPr>
              <w:t xml:space="preserve">para a </w:t>
            </w:r>
            <w:r>
              <w:rPr>
                <w:sz w:val="24"/>
              </w:rPr>
              <w:t xml:space="preserve">elaboração deste Relatório de Visita Mensal foram obtidas no dia 09/01/2020 na loja </w:t>
            </w:r>
            <w:r>
              <w:rPr>
                <w:sz w:val="24"/>
              </w:rPr>
              <w:t xml:space="preserve"> BC Manutenção de Veiculos Eireli.</w:t>
            </w:r>
          </w:p>
          <w:p w14:paraId="6AF94311" w14:textId="77777777" w:rsidR="00B84223" w:rsidRDefault="00021E08">
            <w:pPr>
              <w:pStyle w:val="TableParagraph"/>
              <w:spacing w:before="201" w:line="276" w:lineRule="auto"/>
              <w:ind w:left="184" w:right="58"/>
              <w:jc w:val="both"/>
              <w:rPr>
                <w:sz w:val="24"/>
              </w:rPr>
            </w:pPr>
            <w:r>
              <w:rPr>
                <w:sz w:val="24"/>
              </w:rPr>
              <w:t>Foi observado que os resíduos sólidos estavam acondicionados adequadamente. Na visita foi relatado a importância da</w:t>
            </w:r>
            <w:r>
              <w:rPr>
                <w:sz w:val="24"/>
              </w:rPr>
              <w:t xml:space="preserve"> assinatura do termo de compromisso do PRAD, e agendado uma possível reunião com a Laiz.</w:t>
            </w:r>
          </w:p>
        </w:tc>
      </w:tr>
    </w:tbl>
    <w:p w14:paraId="3CE4525F" w14:textId="6B0B9765" w:rsidR="00B84223" w:rsidRDefault="00021E08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451392" behindDoc="1" locked="0" layoutInCell="1" allowOverlap="1" wp14:anchorId="127A0D55" wp14:editId="4D0C46F9">
                <wp:simplePos x="0" y="0"/>
                <wp:positionH relativeFrom="page">
                  <wp:posOffset>0</wp:posOffset>
                </wp:positionH>
                <wp:positionV relativeFrom="page">
                  <wp:posOffset>1867535</wp:posOffset>
                </wp:positionV>
                <wp:extent cx="3536315" cy="8826500"/>
                <wp:effectExtent l="0" t="0" r="0" b="0"/>
                <wp:wrapNone/>
                <wp:docPr id="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315" cy="8826500"/>
                          <a:chOff x="0" y="2941"/>
                          <a:chExt cx="5569" cy="13900"/>
                        </a:xfrm>
                      </wpg:grpSpPr>
                      <wps:wsp>
                        <wps:cNvPr id="10" name="AutoShape 10"/>
                        <wps:cNvSpPr>
                          <a:spLocks/>
                        </wps:cNvSpPr>
                        <wps:spPr bwMode="auto">
                          <a:xfrm>
                            <a:off x="2706" y="4016"/>
                            <a:ext cx="2862" cy="9393"/>
                          </a:xfrm>
                          <a:custGeom>
                            <a:avLst/>
                            <a:gdLst>
                              <a:gd name="T0" fmla="+- 0 2985 2706"/>
                              <a:gd name="T1" fmla="*/ T0 w 2862"/>
                              <a:gd name="T2" fmla="+- 0 13296 4016"/>
                              <a:gd name="T3" fmla="*/ 13296 h 9393"/>
                              <a:gd name="T4" fmla="+- 0 2975 2706"/>
                              <a:gd name="T5" fmla="*/ T4 w 2862"/>
                              <a:gd name="T6" fmla="+- 0 13233 4016"/>
                              <a:gd name="T7" fmla="*/ 13233 h 9393"/>
                              <a:gd name="T8" fmla="+- 0 2945 2706"/>
                              <a:gd name="T9" fmla="*/ T8 w 2862"/>
                              <a:gd name="T10" fmla="+- 0 13183 4016"/>
                              <a:gd name="T11" fmla="*/ 13183 h 9393"/>
                              <a:gd name="T12" fmla="+- 0 2746 2706"/>
                              <a:gd name="T13" fmla="*/ T12 w 2862"/>
                              <a:gd name="T14" fmla="+- 0 13183 4016"/>
                              <a:gd name="T15" fmla="*/ 13183 h 9393"/>
                              <a:gd name="T16" fmla="+- 0 2716 2706"/>
                              <a:gd name="T17" fmla="*/ T16 w 2862"/>
                              <a:gd name="T18" fmla="+- 0 13233 4016"/>
                              <a:gd name="T19" fmla="*/ 13233 h 9393"/>
                              <a:gd name="T20" fmla="+- 0 2706 2706"/>
                              <a:gd name="T21" fmla="*/ T20 w 2862"/>
                              <a:gd name="T22" fmla="+- 0 13296 4016"/>
                              <a:gd name="T23" fmla="*/ 13296 h 9393"/>
                              <a:gd name="T24" fmla="+- 0 2716 2706"/>
                              <a:gd name="T25" fmla="*/ T24 w 2862"/>
                              <a:gd name="T26" fmla="+- 0 13358 4016"/>
                              <a:gd name="T27" fmla="*/ 13358 h 9393"/>
                              <a:gd name="T28" fmla="+- 0 2746 2706"/>
                              <a:gd name="T29" fmla="*/ T28 w 2862"/>
                              <a:gd name="T30" fmla="+- 0 13408 4016"/>
                              <a:gd name="T31" fmla="*/ 13408 h 9393"/>
                              <a:gd name="T32" fmla="+- 0 2945 2706"/>
                              <a:gd name="T33" fmla="*/ T32 w 2862"/>
                              <a:gd name="T34" fmla="+- 0 13408 4016"/>
                              <a:gd name="T35" fmla="*/ 13408 h 9393"/>
                              <a:gd name="T36" fmla="+- 0 2975 2706"/>
                              <a:gd name="T37" fmla="*/ T36 w 2862"/>
                              <a:gd name="T38" fmla="+- 0 13358 4016"/>
                              <a:gd name="T39" fmla="*/ 13358 h 9393"/>
                              <a:gd name="T40" fmla="+- 0 2985 2706"/>
                              <a:gd name="T41" fmla="*/ T40 w 2862"/>
                              <a:gd name="T42" fmla="+- 0 13296 4016"/>
                              <a:gd name="T43" fmla="*/ 13296 h 9393"/>
                              <a:gd name="T44" fmla="+- 0 4185 2706"/>
                              <a:gd name="T45" fmla="*/ T44 w 2862"/>
                              <a:gd name="T46" fmla="+- 0 4129 4016"/>
                              <a:gd name="T47" fmla="*/ 4129 h 9393"/>
                              <a:gd name="T48" fmla="+- 0 4175 2706"/>
                              <a:gd name="T49" fmla="*/ T48 w 2862"/>
                              <a:gd name="T50" fmla="+- 0 4066 4016"/>
                              <a:gd name="T51" fmla="*/ 4066 h 9393"/>
                              <a:gd name="T52" fmla="+- 0 4145 2706"/>
                              <a:gd name="T53" fmla="*/ T52 w 2862"/>
                              <a:gd name="T54" fmla="+- 0 4016 4016"/>
                              <a:gd name="T55" fmla="*/ 4016 h 9393"/>
                              <a:gd name="T56" fmla="+- 0 3786 2706"/>
                              <a:gd name="T57" fmla="*/ T56 w 2862"/>
                              <a:gd name="T58" fmla="+- 0 4016 4016"/>
                              <a:gd name="T59" fmla="*/ 4016 h 9393"/>
                              <a:gd name="T60" fmla="+- 0 3756 2706"/>
                              <a:gd name="T61" fmla="*/ T60 w 2862"/>
                              <a:gd name="T62" fmla="+- 0 4066 4016"/>
                              <a:gd name="T63" fmla="*/ 4066 h 9393"/>
                              <a:gd name="T64" fmla="+- 0 3746 2706"/>
                              <a:gd name="T65" fmla="*/ T64 w 2862"/>
                              <a:gd name="T66" fmla="+- 0 4129 4016"/>
                              <a:gd name="T67" fmla="*/ 4129 h 9393"/>
                              <a:gd name="T68" fmla="+- 0 3756 2706"/>
                              <a:gd name="T69" fmla="*/ T68 w 2862"/>
                              <a:gd name="T70" fmla="+- 0 4191 4016"/>
                              <a:gd name="T71" fmla="*/ 4191 h 9393"/>
                              <a:gd name="T72" fmla="+- 0 3786 2706"/>
                              <a:gd name="T73" fmla="*/ T72 w 2862"/>
                              <a:gd name="T74" fmla="+- 0 4241 4016"/>
                              <a:gd name="T75" fmla="*/ 4241 h 9393"/>
                              <a:gd name="T76" fmla="+- 0 4145 2706"/>
                              <a:gd name="T77" fmla="*/ T76 w 2862"/>
                              <a:gd name="T78" fmla="+- 0 4241 4016"/>
                              <a:gd name="T79" fmla="*/ 4241 h 9393"/>
                              <a:gd name="T80" fmla="+- 0 4175 2706"/>
                              <a:gd name="T81" fmla="*/ T80 w 2862"/>
                              <a:gd name="T82" fmla="+- 0 4191 4016"/>
                              <a:gd name="T83" fmla="*/ 4191 h 9393"/>
                              <a:gd name="T84" fmla="+- 0 4185 2706"/>
                              <a:gd name="T85" fmla="*/ T84 w 2862"/>
                              <a:gd name="T86" fmla="+- 0 4129 4016"/>
                              <a:gd name="T87" fmla="*/ 4129 h 9393"/>
                              <a:gd name="T88" fmla="+- 0 5410 2706"/>
                              <a:gd name="T89" fmla="*/ T88 w 2862"/>
                              <a:gd name="T90" fmla="+- 0 8037 4016"/>
                              <a:gd name="T91" fmla="*/ 8037 h 9393"/>
                              <a:gd name="T92" fmla="+- 0 5400 2706"/>
                              <a:gd name="T93" fmla="*/ T92 w 2862"/>
                              <a:gd name="T94" fmla="+- 0 7974 4016"/>
                              <a:gd name="T95" fmla="*/ 7974 h 9393"/>
                              <a:gd name="T96" fmla="+- 0 5370 2706"/>
                              <a:gd name="T97" fmla="*/ T96 w 2862"/>
                              <a:gd name="T98" fmla="+- 0 7924 4016"/>
                              <a:gd name="T99" fmla="*/ 7924 h 9393"/>
                              <a:gd name="T100" fmla="+- 0 3072 2706"/>
                              <a:gd name="T101" fmla="*/ T100 w 2862"/>
                              <a:gd name="T102" fmla="+- 0 7924 4016"/>
                              <a:gd name="T103" fmla="*/ 7924 h 9393"/>
                              <a:gd name="T104" fmla="+- 0 3042 2706"/>
                              <a:gd name="T105" fmla="*/ T104 w 2862"/>
                              <a:gd name="T106" fmla="+- 0 7974 4016"/>
                              <a:gd name="T107" fmla="*/ 7974 h 9393"/>
                              <a:gd name="T108" fmla="+- 0 3032 2706"/>
                              <a:gd name="T109" fmla="*/ T108 w 2862"/>
                              <a:gd name="T110" fmla="+- 0 8037 4016"/>
                              <a:gd name="T111" fmla="*/ 8037 h 9393"/>
                              <a:gd name="T112" fmla="+- 0 3042 2706"/>
                              <a:gd name="T113" fmla="*/ T112 w 2862"/>
                              <a:gd name="T114" fmla="+- 0 8099 4016"/>
                              <a:gd name="T115" fmla="*/ 8099 h 9393"/>
                              <a:gd name="T116" fmla="+- 0 3072 2706"/>
                              <a:gd name="T117" fmla="*/ T116 w 2862"/>
                              <a:gd name="T118" fmla="+- 0 8149 4016"/>
                              <a:gd name="T119" fmla="*/ 8149 h 9393"/>
                              <a:gd name="T120" fmla="+- 0 5370 2706"/>
                              <a:gd name="T121" fmla="*/ T120 w 2862"/>
                              <a:gd name="T122" fmla="+- 0 8149 4016"/>
                              <a:gd name="T123" fmla="*/ 8149 h 9393"/>
                              <a:gd name="T124" fmla="+- 0 5400 2706"/>
                              <a:gd name="T125" fmla="*/ T124 w 2862"/>
                              <a:gd name="T126" fmla="+- 0 8099 4016"/>
                              <a:gd name="T127" fmla="*/ 8099 h 9393"/>
                              <a:gd name="T128" fmla="+- 0 5410 2706"/>
                              <a:gd name="T129" fmla="*/ T128 w 2862"/>
                              <a:gd name="T130" fmla="+- 0 8037 4016"/>
                              <a:gd name="T131" fmla="*/ 8037 h 9393"/>
                              <a:gd name="T132" fmla="+- 0 5568 2706"/>
                              <a:gd name="T133" fmla="*/ T132 w 2862"/>
                              <a:gd name="T134" fmla="+- 0 11532 4016"/>
                              <a:gd name="T135" fmla="*/ 11532 h 9393"/>
                              <a:gd name="T136" fmla="+- 0 5558 2706"/>
                              <a:gd name="T137" fmla="*/ T136 w 2862"/>
                              <a:gd name="T138" fmla="+- 0 11469 4016"/>
                              <a:gd name="T139" fmla="*/ 11469 h 9393"/>
                              <a:gd name="T140" fmla="+- 0 5528 2706"/>
                              <a:gd name="T141" fmla="*/ T140 w 2862"/>
                              <a:gd name="T142" fmla="+- 0 11419 4016"/>
                              <a:gd name="T143" fmla="*/ 11419 h 9393"/>
                              <a:gd name="T144" fmla="+- 0 4250 2706"/>
                              <a:gd name="T145" fmla="*/ T144 w 2862"/>
                              <a:gd name="T146" fmla="+- 0 11419 4016"/>
                              <a:gd name="T147" fmla="*/ 11419 h 9393"/>
                              <a:gd name="T148" fmla="+- 0 4220 2706"/>
                              <a:gd name="T149" fmla="*/ T148 w 2862"/>
                              <a:gd name="T150" fmla="+- 0 11469 4016"/>
                              <a:gd name="T151" fmla="*/ 11469 h 9393"/>
                              <a:gd name="T152" fmla="+- 0 4210 2706"/>
                              <a:gd name="T153" fmla="*/ T152 w 2862"/>
                              <a:gd name="T154" fmla="+- 0 11532 4016"/>
                              <a:gd name="T155" fmla="*/ 11532 h 9393"/>
                              <a:gd name="T156" fmla="+- 0 4220 2706"/>
                              <a:gd name="T157" fmla="*/ T156 w 2862"/>
                              <a:gd name="T158" fmla="+- 0 11594 4016"/>
                              <a:gd name="T159" fmla="*/ 11594 h 9393"/>
                              <a:gd name="T160" fmla="+- 0 4250 2706"/>
                              <a:gd name="T161" fmla="*/ T160 w 2862"/>
                              <a:gd name="T162" fmla="+- 0 11644 4016"/>
                              <a:gd name="T163" fmla="*/ 11644 h 9393"/>
                              <a:gd name="T164" fmla="+- 0 5528 2706"/>
                              <a:gd name="T165" fmla="*/ T164 w 2862"/>
                              <a:gd name="T166" fmla="+- 0 11644 4016"/>
                              <a:gd name="T167" fmla="*/ 11644 h 9393"/>
                              <a:gd name="T168" fmla="+- 0 5558 2706"/>
                              <a:gd name="T169" fmla="*/ T168 w 2862"/>
                              <a:gd name="T170" fmla="+- 0 11594 4016"/>
                              <a:gd name="T171" fmla="*/ 11594 h 9393"/>
                              <a:gd name="T172" fmla="+- 0 5568 2706"/>
                              <a:gd name="T173" fmla="*/ T172 w 2862"/>
                              <a:gd name="T174" fmla="+- 0 11532 4016"/>
                              <a:gd name="T175" fmla="*/ 11532 h 9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862" h="9393">
                                <a:moveTo>
                                  <a:pt x="279" y="9280"/>
                                </a:moveTo>
                                <a:lnTo>
                                  <a:pt x="269" y="9217"/>
                                </a:lnTo>
                                <a:lnTo>
                                  <a:pt x="239" y="9167"/>
                                </a:lnTo>
                                <a:lnTo>
                                  <a:pt x="40" y="9167"/>
                                </a:lnTo>
                                <a:lnTo>
                                  <a:pt x="10" y="9217"/>
                                </a:lnTo>
                                <a:lnTo>
                                  <a:pt x="0" y="9280"/>
                                </a:lnTo>
                                <a:lnTo>
                                  <a:pt x="10" y="9342"/>
                                </a:lnTo>
                                <a:lnTo>
                                  <a:pt x="40" y="9392"/>
                                </a:lnTo>
                                <a:lnTo>
                                  <a:pt x="239" y="9392"/>
                                </a:lnTo>
                                <a:lnTo>
                                  <a:pt x="269" y="9342"/>
                                </a:lnTo>
                                <a:lnTo>
                                  <a:pt x="279" y="9280"/>
                                </a:lnTo>
                                <a:moveTo>
                                  <a:pt x="1479" y="113"/>
                                </a:moveTo>
                                <a:lnTo>
                                  <a:pt x="1469" y="50"/>
                                </a:lnTo>
                                <a:lnTo>
                                  <a:pt x="1439" y="0"/>
                                </a:lnTo>
                                <a:lnTo>
                                  <a:pt x="1080" y="0"/>
                                </a:lnTo>
                                <a:lnTo>
                                  <a:pt x="1050" y="50"/>
                                </a:lnTo>
                                <a:lnTo>
                                  <a:pt x="1040" y="113"/>
                                </a:lnTo>
                                <a:lnTo>
                                  <a:pt x="1050" y="175"/>
                                </a:lnTo>
                                <a:lnTo>
                                  <a:pt x="1080" y="225"/>
                                </a:lnTo>
                                <a:lnTo>
                                  <a:pt x="1439" y="225"/>
                                </a:lnTo>
                                <a:lnTo>
                                  <a:pt x="1469" y="175"/>
                                </a:lnTo>
                                <a:lnTo>
                                  <a:pt x="1479" y="113"/>
                                </a:lnTo>
                                <a:moveTo>
                                  <a:pt x="2704" y="4021"/>
                                </a:moveTo>
                                <a:lnTo>
                                  <a:pt x="2694" y="3958"/>
                                </a:lnTo>
                                <a:lnTo>
                                  <a:pt x="2664" y="3908"/>
                                </a:lnTo>
                                <a:lnTo>
                                  <a:pt x="366" y="3908"/>
                                </a:lnTo>
                                <a:lnTo>
                                  <a:pt x="336" y="3958"/>
                                </a:lnTo>
                                <a:lnTo>
                                  <a:pt x="326" y="4021"/>
                                </a:lnTo>
                                <a:lnTo>
                                  <a:pt x="336" y="4083"/>
                                </a:lnTo>
                                <a:lnTo>
                                  <a:pt x="366" y="4133"/>
                                </a:lnTo>
                                <a:lnTo>
                                  <a:pt x="2664" y="4133"/>
                                </a:lnTo>
                                <a:lnTo>
                                  <a:pt x="2694" y="4083"/>
                                </a:lnTo>
                                <a:lnTo>
                                  <a:pt x="2704" y="4021"/>
                                </a:lnTo>
                                <a:moveTo>
                                  <a:pt x="2862" y="7516"/>
                                </a:moveTo>
                                <a:lnTo>
                                  <a:pt x="2852" y="7453"/>
                                </a:lnTo>
                                <a:lnTo>
                                  <a:pt x="2822" y="7403"/>
                                </a:lnTo>
                                <a:lnTo>
                                  <a:pt x="1544" y="7403"/>
                                </a:lnTo>
                                <a:lnTo>
                                  <a:pt x="1514" y="7453"/>
                                </a:lnTo>
                                <a:lnTo>
                                  <a:pt x="1504" y="7516"/>
                                </a:lnTo>
                                <a:lnTo>
                                  <a:pt x="1514" y="7578"/>
                                </a:lnTo>
                                <a:lnTo>
                                  <a:pt x="1544" y="7628"/>
                                </a:lnTo>
                                <a:lnTo>
                                  <a:pt x="2822" y="7628"/>
                                </a:lnTo>
                                <a:lnTo>
                                  <a:pt x="2852" y="7578"/>
                                </a:lnTo>
                                <a:lnTo>
                                  <a:pt x="2862" y="7516"/>
                                </a:lnTo>
                              </a:path>
                            </a:pathLst>
                          </a:custGeom>
                          <a:solidFill>
                            <a:srgbClr val="FDE164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941"/>
                            <a:ext cx="4494" cy="12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" y="15022"/>
                            <a:ext cx="4494" cy="1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7A8CE" id="Group 7" o:spid="_x0000_s1026" style="position:absolute;margin-left:0;margin-top:147.05pt;width:278.45pt;height:695pt;z-index:-251865088;mso-position-horizontal-relative:page;mso-position-vertical-relative:page" coordorigin=",2941" coordsize="5569,13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">
                <v:shape id="AutoShape 10" o:spid="_x0000_s1027" style="position:absolute;left:2706;top:4016;width:2862;height:9393;visibility:visible;mso-wrap-style:square;v-text-anchor:top" coordsize="2862,9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" path="m279,9280r-10,-63l239,9167r-199,l10,9217,,9280r10,62l40,9392r199,l269,9342r10,-62m1479,113l1469,50,1439,,1080,r-30,50l1040,113r10,62l1080,225r359,l1469,175r10,-62m2704,4021r-10,-63l2664,3908r-2298,l336,3958r-10,63l336,4083r30,50l2664,4133r30,-50l2704,4021t158,3495l2852,7453r-30,-50l1544,7403r-30,50l1504,7516r10,62l1544,7628r1278,l2852,7578r10,-62e" fillcolor="#fde164" stroked="f">
                  <v:fill opacity="26214f"/>
                  <v:path arrowok="t" o:connecttype="custom" o:connectlocs="279,13296;269,13233;239,13183;40,13183;10,13233;0,13296;10,13358;40,13408;239,13408;269,13358;279,13296;1479,4129;1469,4066;1439,4016;1080,4016;1050,4066;1040,4129;1050,4191;1080,4241;1439,4241;1469,4191;1479,4129;2704,8037;2694,7974;2664,7924;366,7924;336,7974;326,8037;336,8099;366,8149;2664,8149;2694,8099;2704,8037;2862,11532;2852,11469;2822,11419;1544,11419;1514,11469;1504,11532;1514,11594;1544,11644;2822,11644;2852,11594;2862,11532" o:connectangles="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top:2941;width:4494;height:1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">
                  <v:imagedata r:id="rId8" o:title=""/>
                </v:shape>
                <v:shape id="Picture 8" o:spid="_x0000_s1029" type="#_x0000_t75" style="position:absolute;left:783;top:15022;width:4494;height:1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2416" behindDoc="1" locked="0" layoutInCell="1" allowOverlap="1" wp14:anchorId="6F5E24A2" wp14:editId="0015279A">
                <wp:simplePos x="0" y="0"/>
                <wp:positionH relativeFrom="page">
                  <wp:posOffset>3502025</wp:posOffset>
                </wp:positionH>
                <wp:positionV relativeFrom="page">
                  <wp:posOffset>5031740</wp:posOffset>
                </wp:positionV>
                <wp:extent cx="986155" cy="143510"/>
                <wp:effectExtent l="0" t="0" r="0" b="0"/>
                <wp:wrapNone/>
                <wp:docPr id="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155" cy="143510"/>
                        </a:xfrm>
                        <a:custGeom>
                          <a:avLst/>
                          <a:gdLst>
                            <a:gd name="T0" fmla="+- 0 7028 5515"/>
                            <a:gd name="T1" fmla="*/ T0 w 1553"/>
                            <a:gd name="T2" fmla="+- 0 7924 7924"/>
                            <a:gd name="T3" fmla="*/ 7924 h 226"/>
                            <a:gd name="T4" fmla="+- 0 5555 5515"/>
                            <a:gd name="T5" fmla="*/ T4 w 1553"/>
                            <a:gd name="T6" fmla="+- 0 7924 7924"/>
                            <a:gd name="T7" fmla="*/ 7924 h 226"/>
                            <a:gd name="T8" fmla="+- 0 5525 5515"/>
                            <a:gd name="T9" fmla="*/ T8 w 1553"/>
                            <a:gd name="T10" fmla="+- 0 7974 7924"/>
                            <a:gd name="T11" fmla="*/ 7974 h 226"/>
                            <a:gd name="T12" fmla="+- 0 5515 5515"/>
                            <a:gd name="T13" fmla="*/ T12 w 1553"/>
                            <a:gd name="T14" fmla="+- 0 8037 7924"/>
                            <a:gd name="T15" fmla="*/ 8037 h 226"/>
                            <a:gd name="T16" fmla="+- 0 5525 5515"/>
                            <a:gd name="T17" fmla="*/ T16 w 1553"/>
                            <a:gd name="T18" fmla="+- 0 8099 7924"/>
                            <a:gd name="T19" fmla="*/ 8099 h 226"/>
                            <a:gd name="T20" fmla="+- 0 5555 5515"/>
                            <a:gd name="T21" fmla="*/ T20 w 1553"/>
                            <a:gd name="T22" fmla="+- 0 8149 7924"/>
                            <a:gd name="T23" fmla="*/ 8149 h 226"/>
                            <a:gd name="T24" fmla="+- 0 7028 5515"/>
                            <a:gd name="T25" fmla="*/ T24 w 1553"/>
                            <a:gd name="T26" fmla="+- 0 8149 7924"/>
                            <a:gd name="T27" fmla="*/ 8149 h 226"/>
                            <a:gd name="T28" fmla="+- 0 7057 5515"/>
                            <a:gd name="T29" fmla="*/ T28 w 1553"/>
                            <a:gd name="T30" fmla="+- 0 8099 7924"/>
                            <a:gd name="T31" fmla="*/ 8099 h 226"/>
                            <a:gd name="T32" fmla="+- 0 7067 5515"/>
                            <a:gd name="T33" fmla="*/ T32 w 1553"/>
                            <a:gd name="T34" fmla="+- 0 8037 7924"/>
                            <a:gd name="T35" fmla="*/ 8037 h 226"/>
                            <a:gd name="T36" fmla="+- 0 7057 5515"/>
                            <a:gd name="T37" fmla="*/ T36 w 1553"/>
                            <a:gd name="T38" fmla="+- 0 7974 7924"/>
                            <a:gd name="T39" fmla="*/ 7974 h 226"/>
                            <a:gd name="T40" fmla="+- 0 7028 5515"/>
                            <a:gd name="T41" fmla="*/ T40 w 1553"/>
                            <a:gd name="T42" fmla="+- 0 7924 7924"/>
                            <a:gd name="T43" fmla="*/ 7924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553" h="226">
                              <a:moveTo>
                                <a:pt x="1513" y="0"/>
                              </a:moveTo>
                              <a:lnTo>
                                <a:pt x="40" y="0"/>
                              </a:lnTo>
                              <a:lnTo>
                                <a:pt x="10" y="50"/>
                              </a:lnTo>
                              <a:lnTo>
                                <a:pt x="0" y="113"/>
                              </a:lnTo>
                              <a:lnTo>
                                <a:pt x="10" y="175"/>
                              </a:lnTo>
                              <a:lnTo>
                                <a:pt x="40" y="225"/>
                              </a:lnTo>
                              <a:lnTo>
                                <a:pt x="1513" y="225"/>
                              </a:lnTo>
                              <a:lnTo>
                                <a:pt x="1542" y="175"/>
                              </a:lnTo>
                              <a:lnTo>
                                <a:pt x="1552" y="113"/>
                              </a:lnTo>
                              <a:lnTo>
                                <a:pt x="1542" y="50"/>
                              </a:lnTo>
                              <a:lnTo>
                                <a:pt x="1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E164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BC308" id="Freeform 6" o:spid="_x0000_s1026" style="position:absolute;margin-left:275.75pt;margin-top:396.2pt;width:77.65pt;height:11.3pt;z-index:-25186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53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" path="m1513,l40,,10,50,,113r10,62l40,225r1473,l1542,175r10,-62l1542,50,1513,xe" fillcolor="#fde164" stroked="f">
                <v:fill opacity="26214f"/>
                <v:path arrowok="t" o:connecttype="custom" o:connectlocs="960755,5031740;25400,5031740;6350,5063490;0,5103495;6350,5142865;25400,5174615;960755,5174615;979170,5142865;985520,5103495;979170,5063490;960755,5031740" o:connectangles="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3440" behindDoc="1" locked="0" layoutInCell="1" allowOverlap="1" wp14:anchorId="09B041E2" wp14:editId="3BE51017">
                <wp:simplePos x="0" y="0"/>
                <wp:positionH relativeFrom="page">
                  <wp:posOffset>5308600</wp:posOffset>
                </wp:positionH>
                <wp:positionV relativeFrom="page">
                  <wp:posOffset>4505960</wp:posOffset>
                </wp:positionV>
                <wp:extent cx="186690" cy="143510"/>
                <wp:effectExtent l="0" t="0" r="0" b="0"/>
                <wp:wrapNone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43510"/>
                        </a:xfrm>
                        <a:custGeom>
                          <a:avLst/>
                          <a:gdLst>
                            <a:gd name="T0" fmla="+- 0 8614 8360"/>
                            <a:gd name="T1" fmla="*/ T0 w 294"/>
                            <a:gd name="T2" fmla="+- 0 7096 7096"/>
                            <a:gd name="T3" fmla="*/ 7096 h 226"/>
                            <a:gd name="T4" fmla="+- 0 8400 8360"/>
                            <a:gd name="T5" fmla="*/ T4 w 294"/>
                            <a:gd name="T6" fmla="+- 0 7096 7096"/>
                            <a:gd name="T7" fmla="*/ 7096 h 226"/>
                            <a:gd name="T8" fmla="+- 0 8370 8360"/>
                            <a:gd name="T9" fmla="*/ T8 w 294"/>
                            <a:gd name="T10" fmla="+- 0 7146 7096"/>
                            <a:gd name="T11" fmla="*/ 7146 h 226"/>
                            <a:gd name="T12" fmla="+- 0 8360 8360"/>
                            <a:gd name="T13" fmla="*/ T12 w 294"/>
                            <a:gd name="T14" fmla="+- 0 7208 7096"/>
                            <a:gd name="T15" fmla="*/ 7208 h 226"/>
                            <a:gd name="T16" fmla="+- 0 8370 8360"/>
                            <a:gd name="T17" fmla="*/ T16 w 294"/>
                            <a:gd name="T18" fmla="+- 0 7271 7096"/>
                            <a:gd name="T19" fmla="*/ 7271 h 226"/>
                            <a:gd name="T20" fmla="+- 0 8400 8360"/>
                            <a:gd name="T21" fmla="*/ T20 w 294"/>
                            <a:gd name="T22" fmla="+- 0 7321 7096"/>
                            <a:gd name="T23" fmla="*/ 7321 h 226"/>
                            <a:gd name="T24" fmla="+- 0 8614 8360"/>
                            <a:gd name="T25" fmla="*/ T24 w 294"/>
                            <a:gd name="T26" fmla="+- 0 7321 7096"/>
                            <a:gd name="T27" fmla="*/ 7321 h 226"/>
                            <a:gd name="T28" fmla="+- 0 8644 8360"/>
                            <a:gd name="T29" fmla="*/ T28 w 294"/>
                            <a:gd name="T30" fmla="+- 0 7271 7096"/>
                            <a:gd name="T31" fmla="*/ 7271 h 226"/>
                            <a:gd name="T32" fmla="+- 0 8654 8360"/>
                            <a:gd name="T33" fmla="*/ T32 w 294"/>
                            <a:gd name="T34" fmla="+- 0 7208 7096"/>
                            <a:gd name="T35" fmla="*/ 7208 h 226"/>
                            <a:gd name="T36" fmla="+- 0 8644 8360"/>
                            <a:gd name="T37" fmla="*/ T36 w 294"/>
                            <a:gd name="T38" fmla="+- 0 7146 7096"/>
                            <a:gd name="T39" fmla="*/ 7146 h 226"/>
                            <a:gd name="T40" fmla="+- 0 8614 8360"/>
                            <a:gd name="T41" fmla="*/ T40 w 294"/>
                            <a:gd name="T42" fmla="+- 0 7096 7096"/>
                            <a:gd name="T43" fmla="*/ 7096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294" h="226">
                              <a:moveTo>
                                <a:pt x="254" y="0"/>
                              </a:moveTo>
                              <a:lnTo>
                                <a:pt x="40" y="0"/>
                              </a:lnTo>
                              <a:lnTo>
                                <a:pt x="10" y="50"/>
                              </a:lnTo>
                              <a:lnTo>
                                <a:pt x="0" y="112"/>
                              </a:lnTo>
                              <a:lnTo>
                                <a:pt x="10" y="175"/>
                              </a:lnTo>
                              <a:lnTo>
                                <a:pt x="40" y="225"/>
                              </a:lnTo>
                              <a:lnTo>
                                <a:pt x="254" y="225"/>
                              </a:lnTo>
                              <a:lnTo>
                                <a:pt x="284" y="175"/>
                              </a:lnTo>
                              <a:lnTo>
                                <a:pt x="294" y="112"/>
                              </a:lnTo>
                              <a:lnTo>
                                <a:pt x="284" y="50"/>
                              </a:lnTo>
                              <a:lnTo>
                                <a:pt x="2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E164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95176" id="Freeform 5" o:spid="_x0000_s1026" style="position:absolute;margin-left:418pt;margin-top:354.8pt;width:14.7pt;height:11.3pt;z-index:-25186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" path="m254,l40,,10,50,,112r10,63l40,225r214,l284,175r10,-63l284,50,254,xe" fillcolor="#fde164" stroked="f">
                <v:fill opacity="26214f"/>
                <v:path arrowok="t" o:connecttype="custom" o:connectlocs="161290,4505960;25400,4505960;6350,4537710;0,4577080;6350,4617085;25400,4648835;161290,4648835;180340,4617085;186690,4577080;180340,4537710;161290,4505960" o:connectangles="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4464" behindDoc="1" locked="0" layoutInCell="1" allowOverlap="1" wp14:anchorId="49DC2549" wp14:editId="2CD15D15">
                <wp:simplePos x="0" y="0"/>
                <wp:positionH relativeFrom="page">
                  <wp:posOffset>3945255</wp:posOffset>
                </wp:positionH>
                <wp:positionV relativeFrom="page">
                  <wp:posOffset>2550160</wp:posOffset>
                </wp:positionV>
                <wp:extent cx="135890" cy="143510"/>
                <wp:effectExtent l="0" t="0" r="0" b="0"/>
                <wp:wrapNone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890" cy="143510"/>
                        </a:xfrm>
                        <a:custGeom>
                          <a:avLst/>
                          <a:gdLst>
                            <a:gd name="T0" fmla="+- 0 6386 6213"/>
                            <a:gd name="T1" fmla="*/ T0 w 214"/>
                            <a:gd name="T2" fmla="+- 0 4016 4016"/>
                            <a:gd name="T3" fmla="*/ 4016 h 226"/>
                            <a:gd name="T4" fmla="+- 0 6253 6213"/>
                            <a:gd name="T5" fmla="*/ T4 w 214"/>
                            <a:gd name="T6" fmla="+- 0 4016 4016"/>
                            <a:gd name="T7" fmla="*/ 4016 h 226"/>
                            <a:gd name="T8" fmla="+- 0 6223 6213"/>
                            <a:gd name="T9" fmla="*/ T8 w 214"/>
                            <a:gd name="T10" fmla="+- 0 4066 4016"/>
                            <a:gd name="T11" fmla="*/ 4066 h 226"/>
                            <a:gd name="T12" fmla="+- 0 6213 6213"/>
                            <a:gd name="T13" fmla="*/ T12 w 214"/>
                            <a:gd name="T14" fmla="+- 0 4129 4016"/>
                            <a:gd name="T15" fmla="*/ 4129 h 226"/>
                            <a:gd name="T16" fmla="+- 0 6223 6213"/>
                            <a:gd name="T17" fmla="*/ T16 w 214"/>
                            <a:gd name="T18" fmla="+- 0 4191 4016"/>
                            <a:gd name="T19" fmla="*/ 4191 h 226"/>
                            <a:gd name="T20" fmla="+- 0 6253 6213"/>
                            <a:gd name="T21" fmla="*/ T20 w 214"/>
                            <a:gd name="T22" fmla="+- 0 4241 4016"/>
                            <a:gd name="T23" fmla="*/ 4241 h 226"/>
                            <a:gd name="T24" fmla="+- 0 6386 6213"/>
                            <a:gd name="T25" fmla="*/ T24 w 214"/>
                            <a:gd name="T26" fmla="+- 0 4241 4016"/>
                            <a:gd name="T27" fmla="*/ 4241 h 226"/>
                            <a:gd name="T28" fmla="+- 0 6416 6213"/>
                            <a:gd name="T29" fmla="*/ T28 w 214"/>
                            <a:gd name="T30" fmla="+- 0 4191 4016"/>
                            <a:gd name="T31" fmla="*/ 4191 h 226"/>
                            <a:gd name="T32" fmla="+- 0 6426 6213"/>
                            <a:gd name="T33" fmla="*/ T32 w 214"/>
                            <a:gd name="T34" fmla="+- 0 4129 4016"/>
                            <a:gd name="T35" fmla="*/ 4129 h 226"/>
                            <a:gd name="T36" fmla="+- 0 6416 6213"/>
                            <a:gd name="T37" fmla="*/ T36 w 214"/>
                            <a:gd name="T38" fmla="+- 0 4066 4016"/>
                            <a:gd name="T39" fmla="*/ 4066 h 226"/>
                            <a:gd name="T40" fmla="+- 0 6386 6213"/>
                            <a:gd name="T41" fmla="*/ T40 w 214"/>
                            <a:gd name="T42" fmla="+- 0 4016 4016"/>
                            <a:gd name="T43" fmla="*/ 4016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214" h="226">
                              <a:moveTo>
                                <a:pt x="173" y="0"/>
                              </a:moveTo>
                              <a:lnTo>
                                <a:pt x="40" y="0"/>
                              </a:lnTo>
                              <a:lnTo>
                                <a:pt x="10" y="50"/>
                              </a:lnTo>
                              <a:lnTo>
                                <a:pt x="0" y="113"/>
                              </a:lnTo>
                              <a:lnTo>
                                <a:pt x="10" y="175"/>
                              </a:lnTo>
                              <a:lnTo>
                                <a:pt x="40" y="225"/>
                              </a:lnTo>
                              <a:lnTo>
                                <a:pt x="173" y="225"/>
                              </a:lnTo>
                              <a:lnTo>
                                <a:pt x="203" y="175"/>
                              </a:lnTo>
                              <a:lnTo>
                                <a:pt x="213" y="113"/>
                              </a:lnTo>
                              <a:lnTo>
                                <a:pt x="203" y="50"/>
                              </a:lnTo>
                              <a:lnTo>
                                <a:pt x="1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E164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C4BE9" id="Freeform 4" o:spid="_x0000_s1026" style="position:absolute;margin-left:310.65pt;margin-top:200.8pt;width:10.7pt;height:11.3pt;z-index:-25186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" path="m173,l40,,10,50,,113r10,62l40,225r133,l203,175r10,-62l203,50,173,xe" fillcolor="#fde164" stroked="f">
                <v:fill opacity="26214f"/>
                <v:path arrowok="t" o:connecttype="custom" o:connectlocs="109855,2550160;25400,2550160;6350,2581910;0,2621915;6350,2661285;25400,2693035;109855,2693035;128905,2661285;135255,2621915;128905,2581910;109855,2550160" o:connectangles="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5488" behindDoc="1" locked="0" layoutInCell="1" allowOverlap="1" wp14:anchorId="1D8F457A" wp14:editId="64F231A3">
                <wp:simplePos x="0" y="0"/>
                <wp:positionH relativeFrom="page">
                  <wp:posOffset>2106930</wp:posOffset>
                </wp:positionH>
                <wp:positionV relativeFrom="page">
                  <wp:posOffset>1383030</wp:posOffset>
                </wp:positionV>
                <wp:extent cx="135890" cy="143510"/>
                <wp:effectExtent l="0" t="0" r="0" b="0"/>
                <wp:wrapNone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890" cy="143510"/>
                        </a:xfrm>
                        <a:custGeom>
                          <a:avLst/>
                          <a:gdLst>
                            <a:gd name="T0" fmla="+- 0 3491 3318"/>
                            <a:gd name="T1" fmla="*/ T0 w 214"/>
                            <a:gd name="T2" fmla="+- 0 2178 2178"/>
                            <a:gd name="T3" fmla="*/ 2178 h 226"/>
                            <a:gd name="T4" fmla="+- 0 3358 3318"/>
                            <a:gd name="T5" fmla="*/ T4 w 214"/>
                            <a:gd name="T6" fmla="+- 0 2178 2178"/>
                            <a:gd name="T7" fmla="*/ 2178 h 226"/>
                            <a:gd name="T8" fmla="+- 0 3328 3318"/>
                            <a:gd name="T9" fmla="*/ T8 w 214"/>
                            <a:gd name="T10" fmla="+- 0 2228 2178"/>
                            <a:gd name="T11" fmla="*/ 2228 h 226"/>
                            <a:gd name="T12" fmla="+- 0 3318 3318"/>
                            <a:gd name="T13" fmla="*/ T12 w 214"/>
                            <a:gd name="T14" fmla="+- 0 2290 2178"/>
                            <a:gd name="T15" fmla="*/ 2290 h 226"/>
                            <a:gd name="T16" fmla="+- 0 3328 3318"/>
                            <a:gd name="T17" fmla="*/ T16 w 214"/>
                            <a:gd name="T18" fmla="+- 0 2353 2178"/>
                            <a:gd name="T19" fmla="*/ 2353 h 226"/>
                            <a:gd name="T20" fmla="+- 0 3358 3318"/>
                            <a:gd name="T21" fmla="*/ T20 w 214"/>
                            <a:gd name="T22" fmla="+- 0 2403 2178"/>
                            <a:gd name="T23" fmla="*/ 2403 h 226"/>
                            <a:gd name="T24" fmla="+- 0 3491 3318"/>
                            <a:gd name="T25" fmla="*/ T24 w 214"/>
                            <a:gd name="T26" fmla="+- 0 2403 2178"/>
                            <a:gd name="T27" fmla="*/ 2403 h 226"/>
                            <a:gd name="T28" fmla="+- 0 3521 3318"/>
                            <a:gd name="T29" fmla="*/ T28 w 214"/>
                            <a:gd name="T30" fmla="+- 0 2353 2178"/>
                            <a:gd name="T31" fmla="*/ 2353 h 226"/>
                            <a:gd name="T32" fmla="+- 0 3531 3318"/>
                            <a:gd name="T33" fmla="*/ T32 w 214"/>
                            <a:gd name="T34" fmla="+- 0 2290 2178"/>
                            <a:gd name="T35" fmla="*/ 2290 h 226"/>
                            <a:gd name="T36" fmla="+- 0 3521 3318"/>
                            <a:gd name="T37" fmla="*/ T36 w 214"/>
                            <a:gd name="T38" fmla="+- 0 2228 2178"/>
                            <a:gd name="T39" fmla="*/ 2228 h 226"/>
                            <a:gd name="T40" fmla="+- 0 3491 3318"/>
                            <a:gd name="T41" fmla="*/ T40 w 214"/>
                            <a:gd name="T42" fmla="+- 0 2178 2178"/>
                            <a:gd name="T43" fmla="*/ 2178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214" h="226">
                              <a:moveTo>
                                <a:pt x="173" y="0"/>
                              </a:moveTo>
                              <a:lnTo>
                                <a:pt x="40" y="0"/>
                              </a:lnTo>
                              <a:lnTo>
                                <a:pt x="10" y="50"/>
                              </a:lnTo>
                              <a:lnTo>
                                <a:pt x="0" y="112"/>
                              </a:lnTo>
                              <a:lnTo>
                                <a:pt x="10" y="175"/>
                              </a:lnTo>
                              <a:lnTo>
                                <a:pt x="40" y="225"/>
                              </a:lnTo>
                              <a:lnTo>
                                <a:pt x="173" y="225"/>
                              </a:lnTo>
                              <a:lnTo>
                                <a:pt x="203" y="175"/>
                              </a:lnTo>
                              <a:lnTo>
                                <a:pt x="213" y="112"/>
                              </a:lnTo>
                              <a:lnTo>
                                <a:pt x="203" y="50"/>
                              </a:lnTo>
                              <a:lnTo>
                                <a:pt x="1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E164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30E15" id="Freeform 3" o:spid="_x0000_s1026" style="position:absolute;margin-left:165.9pt;margin-top:108.9pt;width:10.7pt;height:11.3pt;z-index:-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" path="m173,l40,,10,50,,112r10,63l40,225r133,l203,175r10,-63l203,50,173,xe" fillcolor="#fde164" stroked="f">
                <v:fill opacity="26214f"/>
                <v:path arrowok="t" o:connecttype="custom" o:connectlocs="109855,1383030;25400,1383030;6350,1414780;0,1454150;6350,1494155;25400,1525905;109855,1525905;128905,1494155;135255,1454150;128905,1414780;109855,1383030" o:connectangles="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6512" behindDoc="1" locked="0" layoutInCell="1" allowOverlap="1" wp14:anchorId="1C6918A3" wp14:editId="024E5CCD">
                <wp:simplePos x="0" y="0"/>
                <wp:positionH relativeFrom="page">
                  <wp:posOffset>5919470</wp:posOffset>
                </wp:positionH>
                <wp:positionV relativeFrom="page">
                  <wp:posOffset>1383030</wp:posOffset>
                </wp:positionV>
                <wp:extent cx="135890" cy="143510"/>
                <wp:effectExtent l="0" t="0" r="0" b="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890" cy="143510"/>
                        </a:xfrm>
                        <a:custGeom>
                          <a:avLst/>
                          <a:gdLst>
                            <a:gd name="T0" fmla="+- 0 9495 9322"/>
                            <a:gd name="T1" fmla="*/ T0 w 214"/>
                            <a:gd name="T2" fmla="+- 0 2178 2178"/>
                            <a:gd name="T3" fmla="*/ 2178 h 226"/>
                            <a:gd name="T4" fmla="+- 0 9362 9322"/>
                            <a:gd name="T5" fmla="*/ T4 w 214"/>
                            <a:gd name="T6" fmla="+- 0 2178 2178"/>
                            <a:gd name="T7" fmla="*/ 2178 h 226"/>
                            <a:gd name="T8" fmla="+- 0 9332 9322"/>
                            <a:gd name="T9" fmla="*/ T8 w 214"/>
                            <a:gd name="T10" fmla="+- 0 2228 2178"/>
                            <a:gd name="T11" fmla="*/ 2228 h 226"/>
                            <a:gd name="T12" fmla="+- 0 9322 9322"/>
                            <a:gd name="T13" fmla="*/ T12 w 214"/>
                            <a:gd name="T14" fmla="+- 0 2290 2178"/>
                            <a:gd name="T15" fmla="*/ 2290 h 226"/>
                            <a:gd name="T16" fmla="+- 0 9332 9322"/>
                            <a:gd name="T17" fmla="*/ T16 w 214"/>
                            <a:gd name="T18" fmla="+- 0 2353 2178"/>
                            <a:gd name="T19" fmla="*/ 2353 h 226"/>
                            <a:gd name="T20" fmla="+- 0 9362 9322"/>
                            <a:gd name="T21" fmla="*/ T20 w 214"/>
                            <a:gd name="T22" fmla="+- 0 2403 2178"/>
                            <a:gd name="T23" fmla="*/ 2403 h 226"/>
                            <a:gd name="T24" fmla="+- 0 9495 9322"/>
                            <a:gd name="T25" fmla="*/ T24 w 214"/>
                            <a:gd name="T26" fmla="+- 0 2403 2178"/>
                            <a:gd name="T27" fmla="*/ 2403 h 226"/>
                            <a:gd name="T28" fmla="+- 0 9525 9322"/>
                            <a:gd name="T29" fmla="*/ T28 w 214"/>
                            <a:gd name="T30" fmla="+- 0 2353 2178"/>
                            <a:gd name="T31" fmla="*/ 2353 h 226"/>
                            <a:gd name="T32" fmla="+- 0 9535 9322"/>
                            <a:gd name="T33" fmla="*/ T32 w 214"/>
                            <a:gd name="T34" fmla="+- 0 2290 2178"/>
                            <a:gd name="T35" fmla="*/ 2290 h 226"/>
                            <a:gd name="T36" fmla="+- 0 9525 9322"/>
                            <a:gd name="T37" fmla="*/ T36 w 214"/>
                            <a:gd name="T38" fmla="+- 0 2228 2178"/>
                            <a:gd name="T39" fmla="*/ 2228 h 226"/>
                            <a:gd name="T40" fmla="+- 0 9495 9322"/>
                            <a:gd name="T41" fmla="*/ T40 w 214"/>
                            <a:gd name="T42" fmla="+- 0 2178 2178"/>
                            <a:gd name="T43" fmla="*/ 2178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214" h="226">
                              <a:moveTo>
                                <a:pt x="173" y="0"/>
                              </a:moveTo>
                              <a:lnTo>
                                <a:pt x="40" y="0"/>
                              </a:lnTo>
                              <a:lnTo>
                                <a:pt x="10" y="50"/>
                              </a:lnTo>
                              <a:lnTo>
                                <a:pt x="0" y="112"/>
                              </a:lnTo>
                              <a:lnTo>
                                <a:pt x="10" y="175"/>
                              </a:lnTo>
                              <a:lnTo>
                                <a:pt x="40" y="225"/>
                              </a:lnTo>
                              <a:lnTo>
                                <a:pt x="173" y="225"/>
                              </a:lnTo>
                              <a:lnTo>
                                <a:pt x="203" y="175"/>
                              </a:lnTo>
                              <a:lnTo>
                                <a:pt x="213" y="112"/>
                              </a:lnTo>
                              <a:lnTo>
                                <a:pt x="203" y="50"/>
                              </a:lnTo>
                              <a:lnTo>
                                <a:pt x="1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E164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7D91E" id="Freeform 2" o:spid="_x0000_s1026" style="position:absolute;margin-left:466.1pt;margin-top:108.9pt;width:10.7pt;height:11.3pt;z-index:-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" path="m173,l40,,10,50,,112r10,63l40,225r133,l203,175r10,-63l203,50,173,xe" fillcolor="#fde164" stroked="f">
                <v:fill opacity="26214f"/>
                <v:path arrowok="t" o:connecttype="custom" o:connectlocs="109855,1383030;25400,1383030;6350,1414780;0,1454150;6350,1494155;25400,1525905;109855,1525905;128905,1494155;135255,1454150;128905,1414780;109855,1383030" o:connectangles="0,0,0,0,0,0,0,0,0,0,0"/>
                <w10:wrap anchorx="page" anchory="page"/>
              </v:shape>
            </w:pict>
          </mc:Fallback>
        </mc:AlternateContent>
      </w:r>
    </w:p>
    <w:sectPr w:rsidR="00B84223">
      <w:pgSz w:w="11920" w:h="16850"/>
      <w:pgMar w:top="1400" w:right="44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D20E5"/>
    <w:multiLevelType w:val="hybridMultilevel"/>
    <w:tmpl w:val="78B65F62"/>
    <w:lvl w:ilvl="0" w:tplc="8C32CAD4">
      <w:numFmt w:val="bullet"/>
      <w:lvlText w:val="-"/>
      <w:lvlJc w:val="left"/>
      <w:pPr>
        <w:ind w:left="424" w:hanging="214"/>
      </w:pPr>
      <w:rPr>
        <w:rFonts w:ascii="Arial" w:eastAsia="Arial" w:hAnsi="Arial" w:cs="Arial" w:hint="default"/>
        <w:spacing w:val="-3"/>
        <w:w w:val="99"/>
        <w:sz w:val="24"/>
        <w:szCs w:val="24"/>
        <w:lang w:val="pt-PT" w:eastAsia="pt-PT" w:bidi="pt-PT"/>
      </w:rPr>
    </w:lvl>
    <w:lvl w:ilvl="1" w:tplc="CE2ACB1C">
      <w:numFmt w:val="bullet"/>
      <w:lvlText w:val="•"/>
      <w:lvlJc w:val="left"/>
      <w:pPr>
        <w:ind w:left="1453" w:hanging="214"/>
      </w:pPr>
      <w:rPr>
        <w:rFonts w:hint="default"/>
        <w:lang w:val="pt-PT" w:eastAsia="pt-PT" w:bidi="pt-PT"/>
      </w:rPr>
    </w:lvl>
    <w:lvl w:ilvl="2" w:tplc="729659A8">
      <w:numFmt w:val="bullet"/>
      <w:lvlText w:val="•"/>
      <w:lvlJc w:val="left"/>
      <w:pPr>
        <w:ind w:left="2486" w:hanging="214"/>
      </w:pPr>
      <w:rPr>
        <w:rFonts w:hint="default"/>
        <w:lang w:val="pt-PT" w:eastAsia="pt-PT" w:bidi="pt-PT"/>
      </w:rPr>
    </w:lvl>
    <w:lvl w:ilvl="3" w:tplc="DC8461BE">
      <w:numFmt w:val="bullet"/>
      <w:lvlText w:val="•"/>
      <w:lvlJc w:val="left"/>
      <w:pPr>
        <w:ind w:left="3520" w:hanging="214"/>
      </w:pPr>
      <w:rPr>
        <w:rFonts w:hint="default"/>
        <w:lang w:val="pt-PT" w:eastAsia="pt-PT" w:bidi="pt-PT"/>
      </w:rPr>
    </w:lvl>
    <w:lvl w:ilvl="4" w:tplc="19063954">
      <w:numFmt w:val="bullet"/>
      <w:lvlText w:val="•"/>
      <w:lvlJc w:val="left"/>
      <w:pPr>
        <w:ind w:left="4553" w:hanging="214"/>
      </w:pPr>
      <w:rPr>
        <w:rFonts w:hint="default"/>
        <w:lang w:val="pt-PT" w:eastAsia="pt-PT" w:bidi="pt-PT"/>
      </w:rPr>
    </w:lvl>
    <w:lvl w:ilvl="5" w:tplc="9F481374">
      <w:numFmt w:val="bullet"/>
      <w:lvlText w:val="•"/>
      <w:lvlJc w:val="left"/>
      <w:pPr>
        <w:ind w:left="5587" w:hanging="214"/>
      </w:pPr>
      <w:rPr>
        <w:rFonts w:hint="default"/>
        <w:lang w:val="pt-PT" w:eastAsia="pt-PT" w:bidi="pt-PT"/>
      </w:rPr>
    </w:lvl>
    <w:lvl w:ilvl="6" w:tplc="8EEEECEC">
      <w:numFmt w:val="bullet"/>
      <w:lvlText w:val="•"/>
      <w:lvlJc w:val="left"/>
      <w:pPr>
        <w:ind w:left="6620" w:hanging="214"/>
      </w:pPr>
      <w:rPr>
        <w:rFonts w:hint="default"/>
        <w:lang w:val="pt-PT" w:eastAsia="pt-PT" w:bidi="pt-PT"/>
      </w:rPr>
    </w:lvl>
    <w:lvl w:ilvl="7" w:tplc="E1B6C93A">
      <w:numFmt w:val="bullet"/>
      <w:lvlText w:val="•"/>
      <w:lvlJc w:val="left"/>
      <w:pPr>
        <w:ind w:left="7653" w:hanging="214"/>
      </w:pPr>
      <w:rPr>
        <w:rFonts w:hint="default"/>
        <w:lang w:val="pt-PT" w:eastAsia="pt-PT" w:bidi="pt-PT"/>
      </w:rPr>
    </w:lvl>
    <w:lvl w:ilvl="8" w:tplc="3FB8CF62">
      <w:numFmt w:val="bullet"/>
      <w:lvlText w:val="•"/>
      <w:lvlJc w:val="left"/>
      <w:pPr>
        <w:ind w:left="8687" w:hanging="214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23"/>
    <w:rsid w:val="00021E08"/>
    <w:rsid w:val="00B84223"/>
    <w:rsid w:val="00F8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B8F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8"/>
      <w:ind w:left="18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Relatorio de Visita mensal Betos Car_09.01.2020</Template>
  <TotalTime>6</TotalTime>
  <Pages>2</Pages>
  <Words>418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2020-01-14T18:27:00Z</dcterms:created>
  <dcterms:modified xsi:type="dcterms:W3CDTF">2020-01-14T18:27:00Z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2020-01-14T00:00:00Z</vt:filetime>
  </property>
</Properties>
</file>